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BA1BE4"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6443345</wp:posOffset>
                </wp:positionV>
                <wp:extent cx="4224020" cy="200660"/>
                <wp:effectExtent l="6350" t="6350" r="17780" b="2159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4020" cy="200660"/>
                          <a:chOff x="5879" y="3400"/>
                          <a:chExt cx="6652" cy="316"/>
                        </a:xfrm>
                      </wpg:grpSpPr>
                      <wps:wsp>
                        <wps:cNvPr id="22" name="矩形 5"/>
                        <wps:cNvSpPr/>
                        <wps:spPr>
                          <a:xfrm>
                            <a:off x="5879" y="3400"/>
                            <a:ext cx="317" cy="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" name="矩形 6"/>
                        <wps:cNvSpPr/>
                        <wps:spPr>
                          <a:xfrm>
                            <a:off x="7146" y="3400"/>
                            <a:ext cx="317" cy="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" name="矩形 7"/>
                        <wps:cNvSpPr/>
                        <wps:spPr>
                          <a:xfrm>
                            <a:off x="8415" y="3400"/>
                            <a:ext cx="317" cy="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矩形 8"/>
                        <wps:cNvSpPr/>
                        <wps:spPr>
                          <a:xfrm>
                            <a:off x="9681" y="3400"/>
                            <a:ext cx="317" cy="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 9"/>
                        <wps:cNvSpPr/>
                        <wps:spPr>
                          <a:xfrm>
                            <a:off x="10815" y="3400"/>
                            <a:ext cx="317" cy="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" name="矩形 10"/>
                        <wps:cNvSpPr/>
                        <wps:spPr>
                          <a:xfrm>
                            <a:off x="12215" y="3400"/>
                            <a:ext cx="317" cy="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5.35pt;margin-top:507.35pt;height:15.8pt;width:332.6pt;z-index:251668480;mso-width-relative:page;mso-height-relative:page;" coordorigin="5879,3400" coordsize="6652,316" o:gfxdata="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DD5omdsAAAANAQAADwAAAAAAAAABACAA&#10;AAAiAAAAZHJzL2Rvd25yZXYueG1sUEsBAhQAFAAAAAgAh07iQOjzSEBgAwAAlhUAAA4AAAAAAAAA&#10;AQAgAAAAKgEAAGRycy9lMm9Eb2MueG1sUEsFBgAAAAAGAAYAWQEAAPwGAAAAAA==&#10;">
                <o:lock v:ext="edit" aspectratio="f"/>
                <v:rect id="矩形 5" o:spid="_x0000_s1026" o:spt="1" style="position:absolute;left:5879;top:3400;height:317;width:317;v-text-anchor:middle;" fillcolor="#FFFFFF [3212]" filled="t" stroked="t" coordsize="21600,21600" o:gfxdata="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m83C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13]" miterlimit="8" joinstyle="miter"/>
                  <v:imagedata o:title=""/>
                  <o:lock v:ext="edit" aspectratio="f"/>
                </v:rect>
                <v:rect id="矩形 6" o:spid="_x0000_s1026" o:spt="1" style="position:absolute;left:7146;top:3400;height:317;width:317;v-text-anchor:middle;" fillcolor="#FFFFFF [3212]" filled="t" stroked="t" coordsize="21600,21600" o:gfxdata="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Klbr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</v:rect>
                <v:rect id="矩形 7" o:spid="_x0000_s1026" o:spt="1" style="position:absolute;left:8415;top:3400;height:317;width:317;v-text-anchor:middle;" fillcolor="#FFFFFF [3212]" filled="t" stroked="t" coordsize="21600,21600" o:gfxdata="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w86f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</v:rect>
                <v:rect id="矩形 8" o:spid="_x0000_s1026" o:spt="1" style="position:absolute;left:9681;top:3400;height:317;width:317;v-text-anchor:middle;" fillcolor="#FFFFFF [3212]" filled="t" stroked="t" coordsize="21600,21600" o:gfxdata="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j2sE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</v:rect>
                <v:rect id="矩形 9" o:spid="_x0000_s1026" o:spt="1" style="position:absolute;left:10815;top:3400;height:317;width:317;v-text-anchor:middle;" fillcolor="#FFFFFF [3212]" filled="t" stroked="t" coordsize="21600,21600" o:gfxdata="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d9XO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13]" miterlimit="8" joinstyle="miter"/>
                  <v:imagedata o:title=""/>
                  <o:lock v:ext="edit" aspectratio="f"/>
                </v:rect>
                <v:rect id="矩形 10" o:spid="_x0000_s1026" o:spt="1" style="position:absolute;left:12215;top:3400;height:317;width:317;v-text-anchor:middle;" fillcolor="#FFFFFF [3212]" filled="t" stroked="t" coordsize="21600,21600" o:gfxdata="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EVDo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4568825</wp:posOffset>
                </wp:positionV>
                <wp:extent cx="1570355" cy="50292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99D9D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b/>
                                <w:bCs/>
                                <w:color w:val="auto"/>
                                <w:sz w:val="44"/>
                                <w:szCs w:val="44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请 假 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4pt;margin-top:359.75pt;height:39.6pt;width:123.65pt;z-index:251664384;mso-width-relative:page;mso-height-relative:page;" filled="f" stroked="f" coordsize="21600,21600" o:gfxdata="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QswUNwAAAALAQAADwAAAAAAAAABACAAAAAiAAAA&#10;ZHJzL2Rvd25yZXYueG1sUEsBAhQAFAAAAAgAh07iQIDT0o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B99D9D">
                      <w:pPr>
                        <w:jc w:val="center"/>
                        <w:rPr>
                          <w:rFonts w:hint="default" w:ascii="汉仪中黑简" w:hAnsi="汉仪中黑简" w:eastAsia="汉仪中黑简" w:cs="汉仪中黑简"/>
                          <w:b/>
                          <w:bCs/>
                          <w:color w:val="auto"/>
                          <w:sz w:val="44"/>
                          <w:szCs w:val="44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汉仪中黑简" w:hAnsi="汉仪中黑简" w:eastAsia="汉仪中黑简" w:cs="汉仪中黑简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请 假 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4758055</wp:posOffset>
                </wp:positionV>
                <wp:extent cx="1570355" cy="48133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9A23C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填表时间：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25pt;margin-top:374.65pt;height:37.9pt;width:123.65pt;z-index:251665408;mso-width-relative:page;mso-height-relative:page;" filled="f" stroked="f" coordsize="21600,21600" o:gfxdata="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KwFe9wAAAALAQAADwAAAAAAAAABACAAAAAiAAAA&#10;ZHJzL2Rvd25yZXYueG1sUEsBAhQAFAAAAAgAh07iQDN6TwA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B9A23C">
                      <w:pPr>
                        <w:jc w:val="center"/>
                        <w:rPr>
                          <w:rFonts w:hint="default" w:ascii="汉仪中黑简" w:hAnsi="汉仪中黑简" w:eastAsia="汉仪中黑简" w:cs="汉仪中黑简"/>
                          <w:b w:val="0"/>
                          <w:bCs w:val="0"/>
                          <w:color w:val="auto"/>
                          <w:sz w:val="28"/>
                          <w:szCs w:val="28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填表时间：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-643255</wp:posOffset>
                </wp:positionH>
                <wp:positionV relativeFrom="paragraph">
                  <wp:posOffset>4291330</wp:posOffset>
                </wp:positionV>
                <wp:extent cx="6590665" cy="526034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665" cy="5260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B23C7">
                            <w:pPr>
                              <w:jc w:val="both"/>
                              <w:rPr>
                                <w:rFonts w:hint="default" w:ascii="汉仪长宋简" w:hAnsi="汉仪长宋简" w:eastAsia="汉仪长宋简" w:cs="汉仪长宋简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</w:pPr>
                          </w:p>
                          <w:p w14:paraId="29470B6E">
                            <w:pPr>
                              <w:jc w:val="both"/>
                              <w:rPr>
                                <w:rFonts w:hint="default" w:ascii="汉仪长宋简" w:hAnsi="汉仪长宋简" w:eastAsia="汉仪长宋简" w:cs="汉仪长宋简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</w:pPr>
                          </w:p>
                          <w:tbl>
                            <w:tblPr>
                              <w:tblStyle w:val="4"/>
                              <w:tblpPr w:leftFromText="180" w:rightFromText="180" w:horzAnchor="margin" w:tblpXSpec="left" w:tblpY="869"/>
                              <w:tblOverlap w:val="never"/>
                              <w:tblW w:w="0" w:type="auto"/>
                              <w:jc w:val="center"/>
                              <w:tbl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  <w:insideH w:val="single" w:color="auto" w:sz="6" w:space="0"/>
                                <w:insideV w:val="single" w:color="auto" w:sz="6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38"/>
                              <w:gridCol w:w="1445"/>
                              <w:gridCol w:w="1572"/>
                              <w:gridCol w:w="1585"/>
                              <w:gridCol w:w="1585"/>
                              <w:gridCol w:w="1588"/>
                            </w:tblGrid>
                            <w:tr w14:paraId="7DB28596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073EEA2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姓    名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0A98AB9D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170C0C5D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部    门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36EBBEDD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16EFCA2F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职    务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2F38485F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2BA8CEFC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20" w:hRule="atLeast"/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0CA719B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请假时间</w:t>
                                  </w:r>
                                </w:p>
                              </w:tc>
                              <w:tc>
                                <w:tcPr>
                                  <w:tcW w:w="4602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2B88BA44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自：  年  月  日至   年  月  日</w:t>
                                  </w:r>
                                </w:p>
                                <w:p w14:paraId="07D69D8A">
                                  <w:pPr>
                                    <w:jc w:val="both"/>
                                    <w:rPr>
                                      <w:rFonts w:hint="default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 xml:space="preserve">              时至   时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C09BBFB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合计天数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0AFD7720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4659C56B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06" w:hRule="atLeast"/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1811B52D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请假类别</w:t>
                                  </w:r>
                                </w:p>
                              </w:tc>
                              <w:tc>
                                <w:tcPr>
                                  <w:tcW w:w="7775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47C6C120">
                                  <w:pPr>
                                    <w:ind w:firstLine="560" w:firstLineChars="200"/>
                                    <w:jc w:val="both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事假     病假    公假     产假     丧假      调休</w:t>
                                  </w:r>
                                </w:p>
                              </w:tc>
                            </w:tr>
                            <w:tr w14:paraId="226C931B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84" w:hRule="atLeast"/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BFFB625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请假事由</w:t>
                                  </w:r>
                                </w:p>
                              </w:tc>
                              <w:tc>
                                <w:tcPr>
                                  <w:tcW w:w="7775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2D4EF6BE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2C4438C1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110" w:hRule="atLeast"/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2CF3C41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可调休时间</w:t>
                                  </w:r>
                                </w:p>
                              </w:tc>
                              <w:tc>
                                <w:tcPr>
                                  <w:tcW w:w="4602" w:type="dxa"/>
                                  <w:gridSpan w:val="3"/>
                                  <w:tcBorders>
                                    <w:righ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1202F9A8">
                                  <w:pPr>
                                    <w:jc w:val="both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自：  年  月  日调至  年  月  日</w:t>
                                  </w:r>
                                </w:p>
                                <w:p w14:paraId="288C9106">
                                  <w:pPr>
                                    <w:jc w:val="both"/>
                                    <w:rPr>
                                      <w:rFonts w:hint="default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 xml:space="preserve">               时至   时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6C51813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调休天数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lef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6D97D343">
                                  <w:pPr>
                                    <w:jc w:val="both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1B3D5877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06" w:hRule="atLeast"/>
                                <w:jc w:val="center"/>
                              </w:trPr>
                              <w:tc>
                                <w:tcPr>
                                  <w:tcW w:w="1738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16C4D53"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spacing w:line="720" w:lineRule="auto"/>
                                    <w:ind w:left="0" w:leftChars="0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审核意见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righ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55870F2C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本人签字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2B82DEE0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部门主管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71CF8414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人事主管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  <w:gridSpan w:val="2"/>
                                  <w:tcBorders>
                                    <w:lef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7D6932DF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校领导</w:t>
                                  </w:r>
                                </w:p>
                              </w:tc>
                            </w:tr>
                            <w:tr w14:paraId="7DFA6924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06" w:hRule="atLeast"/>
                                <w:jc w:val="center"/>
                              </w:trPr>
                              <w:tc>
                                <w:tcPr>
                                  <w:tcW w:w="1738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56F8D3D9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5D8AB4D4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301D3CF2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righ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77833102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3" w:type="dxa"/>
                                  <w:gridSpan w:val="2"/>
                                  <w:tcBorders>
                                    <w:lef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349625BD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AA16FD">
                            <w:pPr>
                              <w:jc w:val="left"/>
                              <w:rPr>
                                <w:rFonts w:hint="default" w:ascii="汉仪中黑简" w:hAnsi="汉仪中黑简" w:eastAsia="汉仪中黑简" w:cs="汉仪中黑简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注：1.病假需出具医院证明。2.本表需交由人事处备案。</w:t>
                            </w:r>
                          </w:p>
                          <w:p w14:paraId="76432E96">
                            <w:pPr>
                              <w:jc w:val="left"/>
                              <w:rPr>
                                <w:rFonts w:hint="default" w:ascii="汉仪中黑简" w:hAnsi="汉仪中黑简" w:eastAsia="汉仪中黑简" w:cs="汉仪中黑简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65pt;margin-top:337.9pt;height:414.2pt;width:518.95pt;z-index:251663360;mso-width-relative:page;mso-height-relative:page;" filled="f" stroked="f" coordsize="21600,21600" o:gfxdata="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LE0Yt0AAAANAQAADwAAAAAAAAABACAAAAAi&#10;AAAAZHJzL2Rvd25yZXYueG1sUEsBAhQAFAAAAAgAh07iQM0dfFc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0B23C7">
                      <w:pPr>
                        <w:jc w:val="both"/>
                        <w:rPr>
                          <w:rFonts w:hint="default" w:ascii="汉仪长宋简" w:hAnsi="汉仪长宋简" w:eastAsia="汉仪长宋简" w:cs="汉仪长宋简"/>
                          <w:sz w:val="30"/>
                          <w:szCs w:val="30"/>
                          <w:u w:val="none"/>
                          <w:lang w:val="en-US" w:eastAsia="zh-CN"/>
                        </w:rPr>
                      </w:pPr>
                    </w:p>
                    <w:p w14:paraId="29470B6E">
                      <w:pPr>
                        <w:jc w:val="both"/>
                        <w:rPr>
                          <w:rFonts w:hint="default" w:ascii="汉仪长宋简" w:hAnsi="汉仪长宋简" w:eastAsia="汉仪长宋简" w:cs="汉仪长宋简"/>
                          <w:sz w:val="30"/>
                          <w:szCs w:val="30"/>
                          <w:u w:val="none"/>
                          <w:lang w:val="en-US" w:eastAsia="zh-CN"/>
                        </w:rPr>
                      </w:pPr>
                    </w:p>
                    <w:tbl>
                      <w:tblPr>
                        <w:tblStyle w:val="4"/>
                        <w:tblpPr w:leftFromText="180" w:rightFromText="180" w:horzAnchor="margin" w:tblpXSpec="left" w:tblpY="869"/>
                        <w:tblOverlap w:val="never"/>
                        <w:tblW w:w="0" w:type="auto"/>
                        <w:jc w:val="center"/>
                        <w:tblBorders>
                          <w:top w:val="single" w:color="auto" w:sz="6" w:space="0"/>
                          <w:left w:val="single" w:color="auto" w:sz="6" w:space="0"/>
                          <w:bottom w:val="single" w:color="auto" w:sz="6" w:space="0"/>
                          <w:right w:val="single" w:color="auto" w:sz="6" w:space="0"/>
                          <w:insideH w:val="single" w:color="auto" w:sz="6" w:space="0"/>
                          <w:insideV w:val="single" w:color="auto" w:sz="6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38"/>
                        <w:gridCol w:w="1445"/>
                        <w:gridCol w:w="1572"/>
                        <w:gridCol w:w="1585"/>
                        <w:gridCol w:w="1585"/>
                        <w:gridCol w:w="1588"/>
                      </w:tblGrid>
                      <w:tr w14:paraId="7DB28596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073EEA2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姓    名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0A98AB9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170C0C5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部    门</w:t>
                            </w:r>
                          </w:p>
                        </w:tc>
                        <w:tc>
                          <w:tcPr>
                            <w:tcW w:w="158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36EBBED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58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16EFCA2F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职    务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2F38485F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2BA8CEFC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20" w:hRule="atLeast"/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0CA719B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请假时间</w:t>
                            </w:r>
                          </w:p>
                        </w:tc>
                        <w:tc>
                          <w:tcPr>
                            <w:tcW w:w="4602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2B88BA44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自：  年  月  日至   年  月  日</w:t>
                            </w:r>
                          </w:p>
                          <w:p w14:paraId="07D69D8A">
                            <w:pPr>
                              <w:jc w:val="both"/>
                              <w:rPr>
                                <w:rFonts w:hint="default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 xml:space="preserve">              时至   时</w:t>
                            </w:r>
                          </w:p>
                        </w:tc>
                        <w:tc>
                          <w:tcPr>
                            <w:tcW w:w="158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C09BBFB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合计天数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0AFD7720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4659C56B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06" w:hRule="atLeast"/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1811B52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请假类别</w:t>
                            </w:r>
                          </w:p>
                        </w:tc>
                        <w:tc>
                          <w:tcPr>
                            <w:tcW w:w="7775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47C6C120">
                            <w:pPr>
                              <w:ind w:firstLine="56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事假     病假    公假     产假     丧假      调休</w:t>
                            </w:r>
                          </w:p>
                        </w:tc>
                      </w:tr>
                      <w:tr w14:paraId="226C931B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84" w:hRule="atLeast"/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BFFB62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请假事由</w:t>
                            </w:r>
                          </w:p>
                        </w:tc>
                        <w:tc>
                          <w:tcPr>
                            <w:tcW w:w="7775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2D4EF6B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2C4438C1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110" w:hRule="atLeast"/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2CF3C41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可调休时间</w:t>
                            </w:r>
                          </w:p>
                        </w:tc>
                        <w:tc>
                          <w:tcPr>
                            <w:tcW w:w="4602" w:type="dxa"/>
                            <w:gridSpan w:val="3"/>
                            <w:tcBorders>
                              <w:righ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1202F9A8">
                            <w:pPr>
                              <w:jc w:val="both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自：  年  月  日调至  年  月  日</w:t>
                            </w:r>
                          </w:p>
                          <w:p w14:paraId="288C9106">
                            <w:pPr>
                              <w:jc w:val="both"/>
                              <w:rPr>
                                <w:rFonts w:hint="default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 xml:space="preserve">               时至   时</w:t>
                            </w:r>
                          </w:p>
                        </w:tc>
                        <w:tc>
                          <w:tcPr>
                            <w:tcW w:w="1585" w:type="dxa"/>
                            <w:tcBorders>
                              <w:left w:val="single" w:color="auto" w:sz="4" w:space="0"/>
                              <w:right w:val="single" w:color="auto" w:sz="4" w:space="0"/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6C5181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调休天数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lef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6D97D343">
                            <w:pPr>
                              <w:jc w:val="both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1B3D5877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06" w:hRule="atLeast"/>
                          <w:jc w:val="center"/>
                        </w:trPr>
                        <w:tc>
                          <w:tcPr>
                            <w:tcW w:w="1738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16C4D53">
                            <w:pPr>
                              <w:numPr>
                                <w:ilvl w:val="0"/>
                                <w:numId w:val="0"/>
                              </w:numPr>
                              <w:spacing w:line="720" w:lineRule="auto"/>
                              <w:ind w:left="0" w:leftChars="0"/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审核意见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righ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55870F2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本人签字</w:t>
                            </w:r>
                          </w:p>
                        </w:tc>
                        <w:tc>
                          <w:tcPr>
                            <w:tcW w:w="1572" w:type="dxa"/>
                            <w:tcBorders>
                              <w:left w:val="single" w:color="auto" w:sz="4" w:space="0"/>
                              <w:righ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2B82DEE0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部门主管</w:t>
                            </w:r>
                          </w:p>
                        </w:tc>
                        <w:tc>
                          <w:tcPr>
                            <w:tcW w:w="1585" w:type="dxa"/>
                            <w:tcBorders>
                              <w:left w:val="single" w:color="auto" w:sz="4" w:space="0"/>
                              <w:righ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71CF8414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人事主管</w:t>
                            </w:r>
                          </w:p>
                        </w:tc>
                        <w:tc>
                          <w:tcPr>
                            <w:tcW w:w="3173" w:type="dxa"/>
                            <w:gridSpan w:val="2"/>
                            <w:tcBorders>
                              <w:lef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7D6932DF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校领导</w:t>
                            </w:r>
                          </w:p>
                        </w:tc>
                      </w:tr>
                      <w:tr w14:paraId="7DFA6924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06" w:hRule="atLeast"/>
                          <w:jc w:val="center"/>
                        </w:trPr>
                        <w:tc>
                          <w:tcPr>
                            <w:tcW w:w="1738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56F8D3D9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5D8AB4D4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301D3CF2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585" w:type="dxa"/>
                            <w:tcBorders>
                              <w:righ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77833102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73" w:type="dxa"/>
                            <w:gridSpan w:val="2"/>
                            <w:tcBorders>
                              <w:lef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349625BD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 w14:paraId="06AA16FD">
                      <w:pPr>
                        <w:jc w:val="left"/>
                        <w:rPr>
                          <w:rFonts w:hint="default" w:ascii="汉仪中黑简" w:hAnsi="汉仪中黑简" w:eastAsia="汉仪中黑简" w:cs="汉仪中黑简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注：1.病假需出具医院证明。2.本表需交由人事处备案。</w:t>
                      </w:r>
                    </w:p>
                    <w:p w14:paraId="76432E96">
                      <w:pPr>
                        <w:jc w:val="left"/>
                        <w:rPr>
                          <w:rFonts w:hint="default" w:ascii="汉仪中黑简" w:hAnsi="汉仪中黑简" w:eastAsia="汉仪中黑简" w:cs="汉仪中黑简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-414020</wp:posOffset>
                </wp:positionV>
                <wp:extent cx="1570355" cy="48133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C6C95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填表时间：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8.5pt;margin-top:-32.6pt;height:37.9pt;width:123.65pt;z-index:251662336;mso-width-relative:page;mso-height-relative:page;" filled="f" stroked="f" coordsize="21600,21600" o:gfxdata="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W/OYbbAAAACgEAAA8AAAAAAAAAAQAgAAAAIgAAAGRy&#10;cy9kb3ducmV2LnhtbFBLAQIUABQAAAAIAIdO4kBuaxjT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8C6C95">
                      <w:pPr>
                        <w:jc w:val="center"/>
                        <w:rPr>
                          <w:rFonts w:hint="default" w:ascii="汉仪中黑简" w:hAnsi="汉仪中黑简" w:eastAsia="汉仪中黑简" w:cs="汉仪中黑简"/>
                          <w:b w:val="0"/>
                          <w:bCs w:val="0"/>
                          <w:color w:val="auto"/>
                          <w:sz w:val="28"/>
                          <w:szCs w:val="28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填表时间：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1244600</wp:posOffset>
                </wp:positionV>
                <wp:extent cx="4224020" cy="200660"/>
                <wp:effectExtent l="6350" t="6350" r="17780" b="2159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4020" cy="200660"/>
                          <a:chOff x="5879" y="3400"/>
                          <a:chExt cx="6652" cy="316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5879" y="3400"/>
                            <a:ext cx="317" cy="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7146" y="3400"/>
                            <a:ext cx="317" cy="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8415" y="3400"/>
                            <a:ext cx="317" cy="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>
                            <a:off x="9681" y="3400"/>
                            <a:ext cx="317" cy="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10815" y="3400"/>
                            <a:ext cx="317" cy="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12215" y="3400"/>
                            <a:ext cx="317" cy="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45pt;margin-top:98pt;height:15.8pt;width:332.6pt;z-index:251667456;mso-width-relative:page;mso-height-relative:page;" coordorigin="5879,3400" coordsize="6652,316" o:gfxdata="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">
                <o:lock v:ext="edit" aspectratio="f"/>
                <v:rect id="_x0000_s1026" o:spid="_x0000_s1026" o:spt="1" style="position:absolute;left:5879;top:3400;height:317;width:317;v-text-anchor:middle;" fillcolor="#FFFFFF [3212]" filled="t" stroked="t" coordsize="21600,21600" o:gfxdata="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UQKhrsAAADa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</v:rect>
                <v:rect id="_x0000_s1026" o:spid="_x0000_s1026" o:spt="1" style="position:absolute;left:7146;top:3400;height:317;width:317;v-text-anchor:middle;" fillcolor="#FFFFFF [3212]" filled="t" stroked="t" coordsize="21600,21600" o:gfxdata="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WlPG8AAAA&#10;2g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13]" miterlimit="8" joinstyle="miter"/>
                  <v:imagedata o:title=""/>
                  <o:lock v:ext="edit" aspectratio="f"/>
                </v:rect>
                <v:rect id="_x0000_s1026" o:spid="_x0000_s1026" o:spt="1" style="position:absolute;left:8415;top:3400;height:317;width:317;v-text-anchor:middle;" fillcolor="#FFFFFF [3212]" filled="t" stroked="t" coordsize="21600,21600" o:gfxdata="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oxarsAAADa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</v:rect>
                <v:rect id="_x0000_s1026" o:spid="_x0000_s1026" o:spt="1" style="position:absolute;left:9681;top:3400;height:317;width:317;v-text-anchor:middle;" fillcolor="#FFFFFF [3212]" filled="t" stroked="t" coordsize="21600,21600" o:gfxdata="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0WlGLgAAADa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000000 [3213]" miterlimit="8" joinstyle="miter"/>
                  <v:imagedata o:title=""/>
                  <o:lock v:ext="edit" aspectratio="f"/>
                </v:rect>
                <v:rect id="_x0000_s1026" o:spid="_x0000_s1026" o:spt="1" style="position:absolute;left:10815;top:3400;height:317;width:317;v-text-anchor:middle;" fillcolor="#FFFFFF [3212]" filled="t" stroked="t" coordsize="21600,21600" o:gfxdata="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AkAg7sAAADa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</v:rect>
                <v:rect id="_x0000_s1026" o:spid="_x0000_s1026" o:spt="1" style="position:absolute;left:12215;top:3400;height:317;width:317;v-text-anchor:middle;" fillcolor="#FFFFFF [3212]" filled="t" stroked="t" coordsize="21600,21600" o:gfxdata="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lAIh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-492125</wp:posOffset>
                </wp:positionH>
                <wp:positionV relativeFrom="paragraph">
                  <wp:posOffset>-506095</wp:posOffset>
                </wp:positionV>
                <wp:extent cx="6273800" cy="4789170"/>
                <wp:effectExtent l="0" t="0" r="0" b="0"/>
                <wp:wrapNone/>
                <wp:docPr id="3" name="文本框 3" descr="7b0a202020202262756c6c6574223a20227b5c2263617465676f727949645c223a31303030352c5c2274656d706c61746549645c223a3230323331353539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4789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D1235">
                            <w:pPr>
                              <w:jc w:val="both"/>
                              <w:rPr>
                                <w:rFonts w:hint="default" w:ascii="汉仪长宋简" w:hAnsi="汉仪长宋简" w:eastAsia="汉仪长宋简" w:cs="汉仪长宋简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</w:pPr>
                          </w:p>
                          <w:tbl>
                            <w:tblPr>
                              <w:tblStyle w:val="4"/>
                              <w:tblpPr w:leftFromText="180" w:rightFromText="180" w:horzAnchor="margin" w:tblpX="285" w:tblpY="869"/>
                              <w:tblOverlap w:val="never"/>
                              <w:tblW w:w="0" w:type="auto"/>
                              <w:jc w:val="center"/>
                              <w:tbl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  <w:insideH w:val="single" w:color="auto" w:sz="6" w:space="0"/>
                                <w:insideV w:val="single" w:color="auto" w:sz="6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38"/>
                              <w:gridCol w:w="1445"/>
                              <w:gridCol w:w="1572"/>
                              <w:gridCol w:w="1585"/>
                              <w:gridCol w:w="1585"/>
                              <w:gridCol w:w="1588"/>
                            </w:tblGrid>
                            <w:tr w14:paraId="331A5F61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135D150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姓    名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1A397B22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1ADDB463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部    门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25DBEDE0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2DA65A42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职    务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6FF06083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2FD7989F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20" w:hRule="atLeast"/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ADBFE9B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请假时间</w:t>
                                  </w:r>
                                </w:p>
                              </w:tc>
                              <w:tc>
                                <w:tcPr>
                                  <w:tcW w:w="4602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2995D430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自：  年  月  日至   年  月  日</w:t>
                                  </w:r>
                                </w:p>
                                <w:p w14:paraId="5DC0E5C3">
                                  <w:pPr>
                                    <w:jc w:val="both"/>
                                    <w:rPr>
                                      <w:rFonts w:hint="default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 xml:space="preserve">              时至   时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8D103E0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合计天数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059E13C0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1A50B2CF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06" w:hRule="atLeast"/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55F46F71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请假类别</w:t>
                                  </w:r>
                                </w:p>
                              </w:tc>
                              <w:tc>
                                <w:tcPr>
                                  <w:tcW w:w="7775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1BA0B8EC">
                                  <w:pPr>
                                    <w:ind w:firstLine="560" w:firstLineChars="200"/>
                                    <w:jc w:val="both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事假     病假    公假     产假     丧假      调休</w:t>
                                  </w:r>
                                </w:p>
                              </w:tc>
                            </w:tr>
                            <w:tr w14:paraId="65B17382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84" w:hRule="atLeast"/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4020186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请假事由</w:t>
                                  </w:r>
                                </w:p>
                              </w:tc>
                              <w:tc>
                                <w:tcPr>
                                  <w:tcW w:w="7775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2074BDE8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45ACC1A4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110" w:hRule="atLeast"/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744729A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可调休时间</w:t>
                                  </w:r>
                                </w:p>
                              </w:tc>
                              <w:tc>
                                <w:tcPr>
                                  <w:tcW w:w="4602" w:type="dxa"/>
                                  <w:gridSpan w:val="3"/>
                                  <w:tcBorders>
                                    <w:righ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4F86FE85">
                                  <w:pPr>
                                    <w:jc w:val="both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自：  年  月  日调至  年  月  日</w:t>
                                  </w:r>
                                </w:p>
                                <w:p w14:paraId="4F99AEA2">
                                  <w:pPr>
                                    <w:jc w:val="both"/>
                                    <w:rPr>
                                      <w:rFonts w:hint="default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 xml:space="preserve">               时至   时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846D08A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调休天数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lef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0D552E4F">
                                  <w:pPr>
                                    <w:jc w:val="both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20DC80E7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06" w:hRule="atLeast"/>
                                <w:jc w:val="center"/>
                              </w:trPr>
                              <w:tc>
                                <w:tcPr>
                                  <w:tcW w:w="1738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02EBC57"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spacing w:line="720" w:lineRule="auto"/>
                                    <w:ind w:left="0" w:leftChars="0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审核意见</w:t>
                                  </w: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righ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3FA61CD5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本人签字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7D82D0D9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部门主管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23848C7B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人事主管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  <w:gridSpan w:val="2"/>
                                  <w:tcBorders>
                                    <w:lef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3599F223">
                                  <w:pPr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校领导</w:t>
                                  </w:r>
                                </w:p>
                              </w:tc>
                            </w:tr>
                            <w:tr w14:paraId="48053F14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06" w:hRule="atLeast"/>
                                <w:jc w:val="center"/>
                              </w:trPr>
                              <w:tc>
                                <w:tcPr>
                                  <w:tcW w:w="1738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2A0C9F88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45C99CB2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688F4E5F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righ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25ED0346"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3" w:type="dxa"/>
                                  <w:gridSpan w:val="2"/>
                                  <w:tcBorders>
                                    <w:left w:val="single" w:color="auto" w:sz="4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 w14:paraId="7C3694BF"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8"/>
                                      <w:szCs w:val="28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FAE389">
                            <w:pPr>
                              <w:jc w:val="left"/>
                              <w:rPr>
                                <w:rFonts w:hint="default" w:ascii="汉仪中黑简" w:hAnsi="汉仪中黑简" w:eastAsia="汉仪中黑简" w:cs="汉仪中黑简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注：1.病假需出具医院证明。2.本表需交由人事处备案。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62756c6c6574223a20227b5c2263617465676f727949645c223a31303030352c5c2274656d706c61746549645c223a32303233313535397d220a7d0a" type="#_x0000_t202" style="position:absolute;left:0pt;margin-left:-38.75pt;margin-top:-39.85pt;height:377.1pt;width:494pt;z-index:251661312;mso-width-relative:page;mso-height-relative:page;" filled="f" stroked="f" coordsize="21600,21600" o:gfxdata="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tOjP&#10;hdwAAAALAQAADwAAAAAAAAABACAAAAAiAAAAZHJzL2Rvd25yZXYueG1sUEsBAhQAFAAAAAgAh07i&#10;QBUTi4CQAgAA9gQAAA4AAAAAAAAAAQAgAAAAKwEAAGRycy9lMm9Eb2MueG1sUEsFBgAAAAAGAAYA&#10;WQEAAC0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FD1235">
                      <w:pPr>
                        <w:jc w:val="both"/>
                        <w:rPr>
                          <w:rFonts w:hint="default" w:ascii="汉仪长宋简" w:hAnsi="汉仪长宋简" w:eastAsia="汉仪长宋简" w:cs="汉仪长宋简"/>
                          <w:sz w:val="30"/>
                          <w:szCs w:val="30"/>
                          <w:u w:val="none"/>
                          <w:lang w:val="en-US" w:eastAsia="zh-CN"/>
                        </w:rPr>
                      </w:pPr>
                    </w:p>
                    <w:tbl>
                      <w:tblPr>
                        <w:tblStyle w:val="4"/>
                        <w:tblpPr w:leftFromText="180" w:rightFromText="180" w:horzAnchor="margin" w:tblpX="285" w:tblpY="869"/>
                        <w:tblOverlap w:val="never"/>
                        <w:tblW w:w="0" w:type="auto"/>
                        <w:jc w:val="center"/>
                        <w:tblBorders>
                          <w:top w:val="single" w:color="auto" w:sz="6" w:space="0"/>
                          <w:left w:val="single" w:color="auto" w:sz="6" w:space="0"/>
                          <w:bottom w:val="single" w:color="auto" w:sz="6" w:space="0"/>
                          <w:right w:val="single" w:color="auto" w:sz="6" w:space="0"/>
                          <w:insideH w:val="single" w:color="auto" w:sz="6" w:space="0"/>
                          <w:insideV w:val="single" w:color="auto" w:sz="6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38"/>
                        <w:gridCol w:w="1445"/>
                        <w:gridCol w:w="1572"/>
                        <w:gridCol w:w="1585"/>
                        <w:gridCol w:w="1585"/>
                        <w:gridCol w:w="1588"/>
                      </w:tblGrid>
                      <w:tr w14:paraId="331A5F61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135D150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姓    名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1A397B22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1ADDB46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部    门</w:t>
                            </w:r>
                          </w:p>
                        </w:tc>
                        <w:tc>
                          <w:tcPr>
                            <w:tcW w:w="158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25DBEDE0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58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2DA65A42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职    务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6FF0608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2FD7989F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20" w:hRule="atLeast"/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ADBFE9B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请假时间</w:t>
                            </w:r>
                          </w:p>
                        </w:tc>
                        <w:tc>
                          <w:tcPr>
                            <w:tcW w:w="4602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2995D430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自：  年  月  日至   年  月  日</w:t>
                            </w:r>
                          </w:p>
                          <w:p w14:paraId="5DC0E5C3">
                            <w:pPr>
                              <w:jc w:val="both"/>
                              <w:rPr>
                                <w:rFonts w:hint="default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 xml:space="preserve">              时至   时</w:t>
                            </w:r>
                          </w:p>
                        </w:tc>
                        <w:tc>
                          <w:tcPr>
                            <w:tcW w:w="158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8D103E0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合计天数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059E13C0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1A50B2CF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06" w:hRule="atLeast"/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55F46F71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请假类别</w:t>
                            </w:r>
                          </w:p>
                        </w:tc>
                        <w:tc>
                          <w:tcPr>
                            <w:tcW w:w="7775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1BA0B8EC">
                            <w:pPr>
                              <w:ind w:firstLine="560" w:firstLineChars="200"/>
                              <w:jc w:val="both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事假     病假    公假     产假     丧假      调休</w:t>
                            </w:r>
                          </w:p>
                        </w:tc>
                      </w:tr>
                      <w:tr w14:paraId="65B17382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84" w:hRule="atLeast"/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4020186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请假事由</w:t>
                            </w:r>
                          </w:p>
                        </w:tc>
                        <w:tc>
                          <w:tcPr>
                            <w:tcW w:w="7775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2074BDE8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45ACC1A4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110" w:hRule="atLeast"/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74472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可调休时间</w:t>
                            </w:r>
                          </w:p>
                        </w:tc>
                        <w:tc>
                          <w:tcPr>
                            <w:tcW w:w="4602" w:type="dxa"/>
                            <w:gridSpan w:val="3"/>
                            <w:tcBorders>
                              <w:righ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4F86FE85">
                            <w:pPr>
                              <w:jc w:val="both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自：  年  月  日调至  年  月  日</w:t>
                            </w:r>
                          </w:p>
                          <w:p w14:paraId="4F99AEA2">
                            <w:pPr>
                              <w:jc w:val="both"/>
                              <w:rPr>
                                <w:rFonts w:hint="default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 xml:space="preserve">               时至   时</w:t>
                            </w:r>
                          </w:p>
                        </w:tc>
                        <w:tc>
                          <w:tcPr>
                            <w:tcW w:w="1585" w:type="dxa"/>
                            <w:tcBorders>
                              <w:left w:val="single" w:color="auto" w:sz="4" w:space="0"/>
                              <w:right w:val="single" w:color="auto" w:sz="4" w:space="0"/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846D08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调休天数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lef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0D552E4F">
                            <w:pPr>
                              <w:jc w:val="both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20DC80E7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06" w:hRule="atLeast"/>
                          <w:jc w:val="center"/>
                        </w:trPr>
                        <w:tc>
                          <w:tcPr>
                            <w:tcW w:w="1738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02EBC57">
                            <w:pPr>
                              <w:numPr>
                                <w:ilvl w:val="0"/>
                                <w:numId w:val="0"/>
                              </w:numPr>
                              <w:spacing w:line="720" w:lineRule="auto"/>
                              <w:ind w:left="0" w:leftChars="0"/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审核意见</w:t>
                            </w:r>
                          </w:p>
                        </w:tc>
                        <w:tc>
                          <w:tcPr>
                            <w:tcW w:w="1445" w:type="dxa"/>
                            <w:tcBorders>
                              <w:righ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3FA61CD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本人签字</w:t>
                            </w:r>
                          </w:p>
                        </w:tc>
                        <w:tc>
                          <w:tcPr>
                            <w:tcW w:w="1572" w:type="dxa"/>
                            <w:tcBorders>
                              <w:left w:val="single" w:color="auto" w:sz="4" w:space="0"/>
                              <w:righ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7D82D0D9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部门主管</w:t>
                            </w:r>
                          </w:p>
                        </w:tc>
                        <w:tc>
                          <w:tcPr>
                            <w:tcW w:w="1585" w:type="dxa"/>
                            <w:tcBorders>
                              <w:left w:val="single" w:color="auto" w:sz="4" w:space="0"/>
                              <w:righ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23848C7B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人事主管</w:t>
                            </w:r>
                          </w:p>
                        </w:tc>
                        <w:tc>
                          <w:tcPr>
                            <w:tcW w:w="3173" w:type="dxa"/>
                            <w:gridSpan w:val="2"/>
                            <w:tcBorders>
                              <w:lef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3599F22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  <w:t>校领导</w:t>
                            </w:r>
                          </w:p>
                        </w:tc>
                      </w:tr>
                      <w:tr w14:paraId="48053F14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06" w:hRule="atLeast"/>
                          <w:jc w:val="center"/>
                        </w:trPr>
                        <w:tc>
                          <w:tcPr>
                            <w:tcW w:w="1738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2A0C9F88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4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45C99CB2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688F4E5F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585" w:type="dxa"/>
                            <w:tcBorders>
                              <w:righ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25ED0346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73" w:type="dxa"/>
                            <w:gridSpan w:val="2"/>
                            <w:tcBorders>
                              <w:left w:val="single" w:color="auto" w:sz="4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 w14:paraId="7C3694BF"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8"/>
                                <w:szCs w:val="28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 w14:paraId="41FAE389">
                      <w:pPr>
                        <w:jc w:val="left"/>
                        <w:rPr>
                          <w:rFonts w:hint="default" w:ascii="汉仪中黑简" w:hAnsi="汉仪中黑简" w:eastAsia="汉仪中黑简" w:cs="汉仪中黑简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注：1.病假需出具医院证明。2.本表需交由人事处备案。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-915670</wp:posOffset>
                </wp:positionV>
                <wp:extent cx="7581265" cy="10781665"/>
                <wp:effectExtent l="6350" t="6350" r="13335" b="133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565" y="48895"/>
                          <a:ext cx="7581265" cy="1078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5pt;margin-top:-72.1pt;height:848.95pt;width:596.95pt;z-index:251659264;v-text-anchor:middle;mso-width-relative:page;mso-height-relative:page;" fillcolor="#FFFFFF [3212]" filled="t" stroked="t" coordsize="21600,21600" o:gfxdata="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g7+MDaAAAADwEAAA8A&#10;AAAAAAAAAQAgAAAAIgAAAGRycy9kb3ducmV2LnhtbFBLAQIUABQAAAAIAIdO4kAsS8e0hwIAAB8F&#10;AAAOAAAAAAAAAAEAIAAAACkBAABkcnMvZTJvRG9jLnhtbFBLBQYAAAAABgAGAFkBAAAi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-966470</wp:posOffset>
                </wp:positionH>
                <wp:positionV relativeFrom="paragraph">
                  <wp:posOffset>4410075</wp:posOffset>
                </wp:positionV>
                <wp:extent cx="7217410" cy="0"/>
                <wp:effectExtent l="0" t="10795" r="2540" b="1778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6530" y="5324475"/>
                          <a:ext cx="7217410" cy="0"/>
                        </a:xfrm>
                        <a:prstGeom prst="line">
                          <a:avLst/>
                        </a:prstGeom>
                        <a:ln w="22225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6.1pt;margin-top:347.25pt;height:0pt;width:568.3pt;z-index:251666432;mso-width-relative:page;mso-height-relative:page;" filled="f" stroked="t" coordsize="21600,21600" o:gfxdata="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2+faUNcAAAAMAQAADwAAAAAAAAABACAAAAAiAAAAZHJzL2Rvd25yZXYueG1sUEsBAhQA&#10;FAAAAAgAh07iQFzFdjzzAQAAwAMAAA4AAAAAAAAAAQAgAAAAJgEAAGRycy9lMm9Eb2MueG1sUEsF&#10;BgAAAAAGAAYAWQEAAIsFAAAAAA==&#10;">
                <v:fill on="f" focussize="0,0"/>
                <v:stroke weight="1.75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-562610</wp:posOffset>
                </wp:positionV>
                <wp:extent cx="1570355" cy="50292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18030" y="1175385"/>
                          <a:ext cx="1570355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E1145"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b/>
                                <w:bCs/>
                                <w:color w:val="auto"/>
                                <w:sz w:val="44"/>
                                <w:szCs w:val="44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请 假 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15pt;margin-top:-44.3pt;height:39.6pt;width:123.65pt;z-index:251660288;mso-width-relative:page;mso-height-relative:page;" filled="f" stroked="f" coordsize="21600,21600" o:gfxdata="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WR4x9sAAAAKAQAADwAAAAAA&#10;AAABACAAAAAiAAAAZHJzL2Rvd25yZXYueG1sUEsBAhQAFAAAAAgAh07iQKh6fR1JAgAAcg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FE1145">
                      <w:pPr>
                        <w:jc w:val="center"/>
                        <w:rPr>
                          <w:rFonts w:hint="default" w:ascii="汉仪中黑简" w:hAnsi="汉仪中黑简" w:eastAsia="汉仪中黑简" w:cs="汉仪中黑简"/>
                          <w:b/>
                          <w:bCs/>
                          <w:color w:val="auto"/>
                          <w:sz w:val="44"/>
                          <w:szCs w:val="44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汉仪中黑简" w:hAnsi="汉仪中黑简" w:eastAsia="汉仪中黑简" w:cs="汉仪中黑简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请 假 单</w:t>
                      </w:r>
                    </w:p>
                  </w:txbxContent>
                </v:textbox>
              </v:shape>
            </w:pict>
          </mc:Fallback>
        </mc:AlternateContent>
      </w:r>
    </w:p>
    <w:p w14:paraId="5130AC2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710B7261-E95B-446D-A42F-82A16BAAC937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  <w:embedRegular r:id="rId2" w:fontKey="{E21F2611-F083-4A85-8DD7-2DDFF32FCFF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7DF2160-09A9-4E9C-B51F-C1E43CE63B4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0F3DC3C-0C73-485E-9C76-E588E30946A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1E291FE-15F0-4DBE-9B3A-61E6850798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1DC4827-DCC5-48A6-BA7A-A8165482BB1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87DCF6D8-FC77-40B2-A699-BE09D4295253}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4EECA5C8-1C22-43CE-9281-93A29B00458B}"/>
  </w:font>
  <w:font w:name="汉仪长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9" w:fontKey="{709056A0-7527-472F-82A5-E8E6EA093D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ywiaGRpZCI6IjcyMDQxOWFlNjQ0OWIzODA4YjlmMjkwZDBlNTZlY2MyIiwidXNlckNvdW50IjoxfQ=="/>
    <w:docVar w:name="KSO_WPS_MARK_KEY" w:val="c0352baa-4ced-4556-ac66-b38d3d41f286"/>
  </w:docVars>
  <w:rsids>
    <w:rsidRoot w:val="0EBC3016"/>
    <w:rsid w:val="024A03C3"/>
    <w:rsid w:val="03B5364A"/>
    <w:rsid w:val="053911EF"/>
    <w:rsid w:val="064D5C93"/>
    <w:rsid w:val="0AFF35CC"/>
    <w:rsid w:val="0E0D1BEE"/>
    <w:rsid w:val="0EBC3016"/>
    <w:rsid w:val="11A27FF2"/>
    <w:rsid w:val="193C4EB4"/>
    <w:rsid w:val="1992618F"/>
    <w:rsid w:val="1F193146"/>
    <w:rsid w:val="2F4F7689"/>
    <w:rsid w:val="314822E0"/>
    <w:rsid w:val="37185D53"/>
    <w:rsid w:val="469C25F2"/>
    <w:rsid w:val="4BA31F0E"/>
    <w:rsid w:val="4D297290"/>
    <w:rsid w:val="4EB15568"/>
    <w:rsid w:val="4FEE019F"/>
    <w:rsid w:val="5F553D13"/>
    <w:rsid w:val="62E95E8C"/>
    <w:rsid w:val="67D95445"/>
    <w:rsid w:val="6A056785"/>
    <w:rsid w:val="6A9B34A0"/>
    <w:rsid w:val="7026261B"/>
    <w:rsid w:val="71C545BE"/>
    <w:rsid w:val="7F1D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kingsoft\office6\templates\download\4f2d3e52-6acd-4d49-aa74-6b63d2b0cc37\&#35831;&#20551;&#2133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请假单.docx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2023-02-17T02:28:00Z</dcterms:created>
  <dc:creator>ZERO</dc:creator>
  <cp:lastModifiedBy>Mr.Feather</cp:lastModifiedBy>
  <cp:lastPrinted>2023-02-23T00:40:00Z</cp:lastPrinted>
  <dcterms:modified xsi:type="dcterms:W3CDTF">2025-05-26T09:54:39Z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0D7EAF8E9176448FBD142A25AF2EC7E1_13</vt:lpwstr>
  </property>
  <property fmtid="{D5CDD505-2E9C-101B-9397-08002B2CF9AE}" pid="4" name="KSOTemplateUUID">
    <vt:lpwstr>v1.0_mb_zC95QqJvt45GtD6SOKagxw==</vt:lpwstr>
  </property>
</Properties>
</file>